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B3C" w:rsidRPr="00AB5615" w:rsidRDefault="007E4B3C" w:rsidP="009B2546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left:0;text-align:left;margin-left:292.05pt;margin-top:11.7pt;width:118.1pt;height:117.6pt;z-index:251658240;visibility:visible;mso-wrap-distance-top:.96pt;mso-wrap-distance-right:9.54pt;mso-wrap-distance-bottom:1.44pt;mso-position-horizontal-relative:page;mso-position-vertical-relative:pag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XbS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y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/tCCbyjkMRkGpKTaM5xzQAo4HXN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fSiigCKOYtM6FCu3+Lsalo9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Ppy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7T5m7PHpTue9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jMFUknAHJ&#10;paKAM20mvLq6LshtrZThUcfO/v7CtK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gnHWijrQAUUxoyWB3cU+gAooooAKKKKACiiigAooooAKKKKACiiigAooooA&#10;KKKKACiiigAooooAKKKKACiiigAooooAKKKKACiiigAooooAKKKKACiiigAooooAKKKKACiiigAo&#10;oooAKKKKACiiigAooooAKKKKACiiigAooooAKKKKACiiigAooooAKKKKACiiigAooooAKKKKACii&#10;igAooooAKKKKACiiigAooooAKKKKACiiigAooooAKKKKACiiigAooooAKKKKACiiigAoopQM0A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24oooARRtHXNL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xpCrAY+t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O+S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aX/wDr06kZd3fA7j1oAZDcR3C7onWR&#10;c4ypzUlVbHT4NNVo7eLy0di5OeMmrV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xJVkZgDypwa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fxA5paKAE2qGJAwT1p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GzjikVSOpp1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u&#10;7d6Wsm+vr/z5Le0tsYx/pD/dH+NAGtRUVt5i26CVt0gHzMBjPv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GT2oooAO+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vzeYPSgB1FK1J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Q6nH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A5OB1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YVKyAr&#10;070+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Cce9ByCOeKWmSRCSRWJPHYUA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CwXrQrbhkU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DdaQLt6Ut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AreZnPFP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NubA59aWmRxLHnGea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4zSUZPakF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aRUxk4zTqa0au2SM06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OSMurr0Vhj&#10;K9akooAZDCII1RSSB6nJp9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AvvSK4LEU7PFJQAUUUUAFFFFABRRRQAUUUUAFFFFABR&#10;RRQAUUhYDvSbu5O0e/egB1FMjkVycHvT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k0nkxs+C20Z&#10;wBkmn0UAUluJ7iOKSKPasnUScFPwpzWP2gwNO7M8f904Bq3RQAwQruyOMU+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kzQDQAtFFNb64oAdmiqUeqWrX0tmk6NcxKHeLcNwB6Eirme5OBjpRr1DToLRQDnm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DQBS0UAFZXiTXE0DSbm9eOSRYY2crGhYnAz0FatQ3lul1bvFIo&#10;ZHGGB9Kate7Jlqj81PA/x616z/al1q4n8QK/9slF/s0oXa2252p6KMckmvsr4A+MvGHjefxFd+Jd&#10;Pl023iumhs43GBJGp4f8awvBH7Ifg/w18SNb8YPZLJe30gcRyHeFIPX27V79DCIlCooiRRgKowK9&#10;bHYihVUFSjqkc9GMo7slU57/AIelLRRXkH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Nd1jwXN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VQpOBjNLRRRvu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IyhsZGcdK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Nu2ZTrTlztGRg96W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Nw2k84oAWikVgygjpS0AFFFFABRRRQAUUUUAFF&#10;FFABRRRQAUUUUAFFFFABRRRQAUUUUAFFFFABRRRQAUUUUAFFFFABRRRQAUUUUAFFFFABRRRQAUUU&#10;UAFFFFABRRRQAUUUUAFFFFABRRRQAUUUUAFFFFABRRRQAUUUUAFFFFABRRRQAUUUUAFFFFABRRRQ&#10;AUUUUAFFFFABSMwUZNLRQBA8kwukRYswkZaTPQ/Sp6QA9T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ZttLRQ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7&#10;4xVaL7R9qYvtEXYUAW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TGaWiigAooooAKKKKA&#10;CiiigAooooAOpxRQM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YDqaWq8dosM0kg3EyHnngYqxz36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KOpzRz3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Uc5zRRQAc5O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ZguM96ccdqS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QMDnHN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jHapbG4jnAqrZNPMzv&#10;Mhi5+Vat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HAz3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TbliadjFJ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/N3oo4xQAUUd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Uhuhopu3Gc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a7iPG&#10;44zTqbJGsmNwzjpQA6ijp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ZpN2AWiikFMTethaKKKBhSbjuxjijP4UtCemobBRRSZ9KNw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Cu7rz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" o:allowoverlap="f">
            <v:imagedata r:id="rId5" o:title=""/>
            <o:lock v:ext="edit" aspectratio="f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>Утверждено</w:t>
      </w:r>
      <w:r w:rsidRPr="00AB5615">
        <w:rPr>
          <w:rFonts w:ascii="Times New Roman" w:hAnsi="Times New Roman"/>
          <w:sz w:val="24"/>
          <w:szCs w:val="24"/>
        </w:rPr>
        <w:t xml:space="preserve"> приказом </w:t>
      </w:r>
    </w:p>
    <w:p w:rsidR="007E4B3C" w:rsidRPr="00AB5615" w:rsidRDefault="007E4B3C" w:rsidP="009B2546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AB5615">
        <w:rPr>
          <w:rFonts w:ascii="Times New Roman" w:hAnsi="Times New Roman"/>
          <w:sz w:val="24"/>
          <w:szCs w:val="24"/>
        </w:rPr>
        <w:t>директора МБУ ДО ДООСЦ</w:t>
      </w:r>
    </w:p>
    <w:p w:rsidR="007E4B3C" w:rsidRPr="009B2546" w:rsidRDefault="007E4B3C" w:rsidP="009B2546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AB5615">
        <w:rPr>
          <w:rFonts w:ascii="Times New Roman" w:hAnsi="Times New Roman"/>
          <w:sz w:val="24"/>
          <w:szCs w:val="24"/>
        </w:rPr>
        <w:t>№ 24-од от 27.07.2020</w:t>
      </w:r>
    </w:p>
    <w:p w:rsidR="007E4B3C" w:rsidRPr="00724D97" w:rsidRDefault="007E4B3C" w:rsidP="009216BD">
      <w:pPr>
        <w:jc w:val="center"/>
        <w:rPr>
          <w:rFonts w:ascii="Times New Roman" w:hAnsi="Times New Roman"/>
          <w:sz w:val="28"/>
          <w:szCs w:val="28"/>
        </w:rPr>
      </w:pPr>
      <w:r w:rsidRPr="00724D97">
        <w:rPr>
          <w:rFonts w:ascii="Times New Roman" w:hAnsi="Times New Roman"/>
          <w:sz w:val="28"/>
          <w:szCs w:val="28"/>
        </w:rPr>
        <w:t>Список обучающихся в</w:t>
      </w:r>
      <w:r>
        <w:rPr>
          <w:rFonts w:ascii="Times New Roman" w:hAnsi="Times New Roman"/>
          <w:sz w:val="28"/>
          <w:szCs w:val="28"/>
        </w:rPr>
        <w:t xml:space="preserve"> объединениях </w:t>
      </w:r>
      <w:r w:rsidRPr="00724D97">
        <w:rPr>
          <w:rFonts w:ascii="Times New Roman" w:hAnsi="Times New Roman"/>
          <w:sz w:val="28"/>
          <w:szCs w:val="28"/>
        </w:rPr>
        <w:t>МБУ ДО ДООСЦ Снежненского сельского поселения</w:t>
      </w:r>
      <w:r>
        <w:rPr>
          <w:rFonts w:ascii="Times New Roman" w:hAnsi="Times New Roman"/>
          <w:sz w:val="28"/>
          <w:szCs w:val="28"/>
        </w:rPr>
        <w:t xml:space="preserve"> на 2019-2020 учебный год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1447"/>
        <w:gridCol w:w="3821"/>
      </w:tblGrid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 xml:space="preserve"> Ф.И. О. обучающегося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 xml:space="preserve"> Объединения которые посещают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Аверьянова Маргарита Евгеньевна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06.10.2003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Юный чемпион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Акунка Дмитрий Евгеньевич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28.01.2007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Народные игры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Архипов Матвей Александрович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29.09.2009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Плавание, Самбо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Будылева Анна Александровна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25.05.2010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Батоболотов Арсалан Нимаевич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8.08.2012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Батоболотов Алдар Нимаевич</w:t>
            </w:r>
          </w:p>
        </w:tc>
        <w:tc>
          <w:tcPr>
            <w:tcW w:w="1447" w:type="dxa"/>
          </w:tcPr>
          <w:p w:rsidR="007E4B3C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14.11.2009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Батоболотова Арюна Нимаевна</w:t>
            </w:r>
          </w:p>
        </w:tc>
        <w:tc>
          <w:tcPr>
            <w:tcW w:w="1447" w:type="dxa"/>
          </w:tcPr>
          <w:p w:rsidR="007E4B3C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8.08.2012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Бондарев Илья Александрович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07.06.2008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 Безопасности, С</w:t>
            </w:r>
            <w:r w:rsidRPr="00537F67">
              <w:rPr>
                <w:rFonts w:ascii="Times New Roman" w:hAnsi="Times New Roman"/>
                <w:sz w:val="24"/>
                <w:szCs w:val="24"/>
              </w:rPr>
              <w:t>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Бонярук Константин Николаевич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04.09.2006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Самбо, Гандбол, П</w:t>
            </w:r>
            <w:r w:rsidRPr="00537F67">
              <w:rPr>
                <w:rFonts w:ascii="Times New Roman" w:hAnsi="Times New Roman"/>
                <w:sz w:val="24"/>
                <w:szCs w:val="24"/>
              </w:rPr>
              <w:t>лавание, Юный чемпион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Бобров Елисей Васильевич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21.08.2005</w:t>
            </w:r>
          </w:p>
        </w:tc>
        <w:tc>
          <w:tcPr>
            <w:tcW w:w="3821" w:type="dxa"/>
          </w:tcPr>
          <w:p w:rsidR="007E4B3C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Плавание, Барабанщики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Вакулова Карина Сергеевна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18.07.2011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Народные игры, Ш</w:t>
            </w:r>
            <w:r w:rsidRPr="00537F67">
              <w:rPr>
                <w:rFonts w:ascii="Times New Roman" w:hAnsi="Times New Roman"/>
                <w:sz w:val="24"/>
                <w:szCs w:val="24"/>
              </w:rPr>
              <w:t>кола безопасности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Виноградова Арьята Владимировна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31.01.2008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Школа Безопасности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Волкова Екатерина Сергеевна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15.01.2006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  <w:r>
              <w:rPr>
                <w:rFonts w:ascii="Times New Roman" w:hAnsi="Times New Roman"/>
                <w:sz w:val="24"/>
                <w:szCs w:val="24"/>
              </w:rPr>
              <w:t>, Барабанщики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Габараева Алина Руслановна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02.03.2008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Горовой Ярослав Романович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1.12.2012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Грязнев Артем Владиславович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05.11.2010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Доржиев Цырен Ринчинович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Дорджиева Алина Ринчиновна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25.04.2012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Ефремов Артем Денисович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20.01.2011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Народные игры, Самбо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Егорова Анастасия Сергеевна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Плавание, Народные игры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Журавлев Егор Евгеньевич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02.07.2008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Журавлев Леонид Евгеньевич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15.08.2011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Зенич Елена Сергеевна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05.01.2004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Юный чемпион, П</w:t>
            </w:r>
            <w:r w:rsidRPr="00537F67">
              <w:rPr>
                <w:rFonts w:ascii="Times New Roman" w:hAnsi="Times New Roman"/>
                <w:sz w:val="24"/>
                <w:szCs w:val="24"/>
              </w:rPr>
              <w:t>лавание</w:t>
            </w:r>
            <w:r>
              <w:rPr>
                <w:rFonts w:ascii="Times New Roman" w:hAnsi="Times New Roman"/>
                <w:sz w:val="24"/>
                <w:szCs w:val="24"/>
              </w:rPr>
              <w:t>, барабанщики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Зенич Роман Сергеевич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19.12.2006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Плавание, Народные игры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Иванченко Дмитрий Эдуардович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23.11.2008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Плавание, Юный чемпион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Игнатьев Максим Михайлович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14.08.2006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Народные игры, Школа безопасности, Гандбол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Кабаков Вадим Александрович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04.07.2003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Самбо, П</w:t>
            </w:r>
            <w:r w:rsidRPr="00537F67">
              <w:rPr>
                <w:rFonts w:ascii="Times New Roman" w:hAnsi="Times New Roman"/>
                <w:sz w:val="24"/>
                <w:szCs w:val="24"/>
              </w:rPr>
              <w:t>лавание, Юный чемпион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Казанцев Эдуард Юрьевич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24.09.2006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Гандбол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Карабаев Тагир Артурович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20.12.2010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Карлагина Елизавета Олеговна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11.01.2007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Плавание,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Карпушкина Виктория Александровна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02.12.2006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Плавание, Гандбол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Карягин Никита Романович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11.12.2003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Самбо,</w:t>
            </w:r>
            <w:r w:rsidRPr="00537F67">
              <w:rPr>
                <w:rFonts w:ascii="Times New Roman" w:hAnsi="Times New Roman"/>
                <w:sz w:val="24"/>
                <w:szCs w:val="24"/>
              </w:rPr>
              <w:t xml:space="preserve"> Юный чемпион</w:t>
            </w:r>
            <w:r>
              <w:rPr>
                <w:rFonts w:ascii="Times New Roman" w:hAnsi="Times New Roman"/>
                <w:sz w:val="24"/>
                <w:szCs w:val="24"/>
              </w:rPr>
              <w:t>, барабанщики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Карягина Кристина Романовна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08.06.2010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Касьяник Регина Максимовна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11.04.2012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Климова Мария Николаевна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24.02.2009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Народные игры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Ковалевич Савелий Романович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17.12.2007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Школа Безопасности, 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Коваленко Даниил Юрьевич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09.01.2009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Коваленко Диана Юрьевна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Колмогорова Виктория Николаевна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27.08.2008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Народные игры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Колмогорова София Федоровна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23.12.2011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Народные игры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Колмогоров  Егор Федорович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27.09.2008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Народные игры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Колмогоров Иван Федорович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Юный чемпион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Комаров Артем Александрович</w:t>
            </w:r>
          </w:p>
        </w:tc>
        <w:tc>
          <w:tcPr>
            <w:tcW w:w="1447" w:type="dxa"/>
          </w:tcPr>
          <w:p w:rsidR="007E4B3C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03.07.2005</w:t>
            </w:r>
          </w:p>
        </w:tc>
        <w:tc>
          <w:tcPr>
            <w:tcW w:w="3821" w:type="dxa"/>
          </w:tcPr>
          <w:p w:rsidR="007E4B3C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Котрярова Кира Кирилловна</w:t>
            </w:r>
          </w:p>
        </w:tc>
        <w:tc>
          <w:tcPr>
            <w:tcW w:w="1447" w:type="dxa"/>
          </w:tcPr>
          <w:p w:rsidR="007E4B3C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04.04.2012</w:t>
            </w:r>
          </w:p>
        </w:tc>
        <w:tc>
          <w:tcPr>
            <w:tcW w:w="3821" w:type="dxa"/>
          </w:tcPr>
          <w:p w:rsidR="007E4B3C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Кондратенко Татьяна Павловна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02.11.2006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Народные игры</w:t>
            </w:r>
          </w:p>
        </w:tc>
      </w:tr>
      <w:tr w:rsidR="007E4B3C" w:rsidRPr="00537F67" w:rsidTr="00436F76">
        <w:trPr>
          <w:trHeight w:val="770"/>
        </w:trPr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Косачев Рустам Геннадьевич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01.09.2007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Самбо, Школа 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436F76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Кражан Данил Николаевич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02.09.2006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Юный чемпион</w:t>
            </w:r>
          </w:p>
        </w:tc>
      </w:tr>
      <w:tr w:rsidR="007E4B3C" w:rsidRPr="00537F67" w:rsidTr="00436F76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Красницкая Наталья Алексеевна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10.12.2009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Народные игры</w:t>
            </w:r>
          </w:p>
        </w:tc>
      </w:tr>
      <w:tr w:rsidR="007E4B3C" w:rsidRPr="00537F67" w:rsidTr="00436F76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Кубович Александр Александрович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06.02.2004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Самбо, Плавание, Гандбол</w:t>
            </w:r>
          </w:p>
        </w:tc>
      </w:tr>
      <w:tr w:rsidR="007E4B3C" w:rsidRPr="00537F67" w:rsidTr="00436F76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Кузнецов Сергей Владиславович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08.09.2003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Юный Чемпион, Самбо</w:t>
            </w:r>
          </w:p>
        </w:tc>
      </w:tr>
      <w:tr w:rsidR="007E4B3C" w:rsidRPr="00537F67" w:rsidTr="00B50CA2">
        <w:tc>
          <w:tcPr>
            <w:tcW w:w="9345" w:type="dxa"/>
            <w:gridSpan w:val="3"/>
            <w:tcBorders>
              <w:left w:val="nil"/>
              <w:bottom w:val="nil"/>
              <w:right w:val="nil"/>
            </w:tcBorders>
          </w:tcPr>
          <w:p w:rsidR="007E4B3C" w:rsidRPr="00537F67" w:rsidRDefault="007E4B3C" w:rsidP="00436F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B3C" w:rsidRPr="00537F67" w:rsidTr="009A12D5">
        <w:tc>
          <w:tcPr>
            <w:tcW w:w="4077" w:type="dxa"/>
            <w:tcBorders>
              <w:top w:val="nil"/>
            </w:tcBorders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Лихторович Матвей Николаевич</w:t>
            </w:r>
          </w:p>
        </w:tc>
        <w:tc>
          <w:tcPr>
            <w:tcW w:w="1447" w:type="dxa"/>
            <w:tcBorders>
              <w:top w:val="nil"/>
            </w:tcBorders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15.01.2008</w:t>
            </w:r>
          </w:p>
        </w:tc>
        <w:tc>
          <w:tcPr>
            <w:tcW w:w="3821" w:type="dxa"/>
            <w:tcBorders>
              <w:top w:val="nil"/>
            </w:tcBorders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Ложкина Варвара Михайловна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23.09.2008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Мальцев Сергей Николаевич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10.11.2011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Плавание, Самбо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Массалимов Александр Олегович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13.12.2007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Самбо, 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Матвеева Вероника Алексеевна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28.12.2009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Народные игры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Махновский Семен Дмитриевич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06.07.2006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Юный чемпион, П</w:t>
            </w:r>
            <w:r w:rsidRPr="00537F67">
              <w:rPr>
                <w:rFonts w:ascii="Times New Roman" w:hAnsi="Times New Roman"/>
                <w:sz w:val="24"/>
                <w:szCs w:val="24"/>
              </w:rPr>
              <w:t>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Мереняшев Глеб Сергеевич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27.05.2007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Самбо, Юный чемпион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Михалейно Станислав Александрович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18.02.2007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Михалев Андрей Алексеевич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16.02.2011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Самбо, Юный чемпион, Плавание, Гандбол, Школа Безопасности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Михалева Алина Александровна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04.06.2006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Плавание, Юный чемпион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Михеев Евгений Дмитриевич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18.01.2009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Юный чемпион, Гандбол, Школа безопасности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Морозов Матвей Николаевич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18.09.2008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Плавание. Самбо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Морозова София Николаевна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13.08.2006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Самбо, Юный чемпион, П</w:t>
            </w:r>
            <w:r w:rsidRPr="00537F67">
              <w:rPr>
                <w:rFonts w:ascii="Times New Roman" w:hAnsi="Times New Roman"/>
                <w:sz w:val="24"/>
                <w:szCs w:val="24"/>
              </w:rPr>
              <w:t>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Мырченко Арина Николаевна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29.11.2006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Плавание, гандбол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Назина Валерия Сергеевна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27.04.2004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Плавание, Юный чемпион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Наумчук Денис Евгеньевич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09.06.2007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Никитина София Евгеньевна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30.12.2009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Несытых Русран Сергеевич</w:t>
            </w:r>
          </w:p>
        </w:tc>
        <w:tc>
          <w:tcPr>
            <w:tcW w:w="1447" w:type="dxa"/>
          </w:tcPr>
          <w:p w:rsidR="007E4B3C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23.06.2012.</w:t>
            </w:r>
          </w:p>
        </w:tc>
        <w:tc>
          <w:tcPr>
            <w:tcW w:w="3821" w:type="dxa"/>
          </w:tcPr>
          <w:p w:rsidR="007E4B3C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Плавание, Юный чемпион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Орлова Милена Олеговна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18.02.2009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Народные игры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Плахотин Антон Александрович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24.11.2007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Плавание, самбо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Плахотина Ольга Александровна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05.01.2011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Плоскова Кира Андреевна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27.11.2008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Полоусова Марина Аркадьевна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28.02.2010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Плавание, С</w:t>
            </w:r>
            <w:r w:rsidRPr="00537F67">
              <w:rPr>
                <w:rFonts w:ascii="Times New Roman" w:hAnsi="Times New Roman"/>
                <w:sz w:val="24"/>
                <w:szCs w:val="24"/>
              </w:rPr>
              <w:t>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Похабов Давид Александрович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13.06.2003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Самбо, П</w:t>
            </w:r>
            <w:r w:rsidRPr="00537F67">
              <w:rPr>
                <w:rFonts w:ascii="Times New Roman" w:hAnsi="Times New Roman"/>
                <w:sz w:val="24"/>
                <w:szCs w:val="24"/>
              </w:rPr>
              <w:t>лавание, Юный чемпион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Прошкин Арсентий Андреевич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15.10.2008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Юный чемпи</w:t>
            </w:r>
            <w:r>
              <w:rPr>
                <w:rFonts w:ascii="Times New Roman" w:hAnsi="Times New Roman"/>
                <w:sz w:val="24"/>
                <w:szCs w:val="24"/>
              </w:rPr>
              <w:t>он, Самбо, Школа безопасности, П</w:t>
            </w:r>
            <w:r w:rsidRPr="00537F67">
              <w:rPr>
                <w:rFonts w:ascii="Times New Roman" w:hAnsi="Times New Roman"/>
                <w:sz w:val="24"/>
                <w:szCs w:val="24"/>
              </w:rPr>
              <w:t>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Прошкин Виктор Андреевич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08.12.2004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Юный чемпион, 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Прошкин Павел Андреевич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24.12.2010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Гандбол, Школа безопасности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Прошкина Вероника Андреевна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14.08.2007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Плавание,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Рябова Кира Алексеевна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13.12.2006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Рябова Агата Алексеевна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06.11.2012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Сажина Виктория Николаевна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16.12.2008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Народные игры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Сивцов Арсентий Сергеевич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08.08.2010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Самбо, Школа безопасности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Симаков Семен Андреевич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17.02.2008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Плавание, Гандбол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Скворцов Никита Алексеевич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31.08.2006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Юный чемпион, П</w:t>
            </w:r>
            <w:r w:rsidRPr="00537F67">
              <w:rPr>
                <w:rFonts w:ascii="Times New Roman" w:hAnsi="Times New Roman"/>
                <w:sz w:val="24"/>
                <w:szCs w:val="24"/>
              </w:rPr>
              <w:t>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 Юрий Антонович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19.05.2012.</w:t>
            </w:r>
          </w:p>
        </w:tc>
        <w:tc>
          <w:tcPr>
            <w:tcW w:w="3821" w:type="dxa"/>
          </w:tcPr>
          <w:p w:rsidR="007E4B3C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Скубиев Сергей Иванович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17.01.2011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Плавание, С</w:t>
            </w:r>
            <w:r w:rsidRPr="00537F67">
              <w:rPr>
                <w:rFonts w:ascii="Times New Roman" w:hAnsi="Times New Roman"/>
                <w:sz w:val="24"/>
                <w:szCs w:val="24"/>
              </w:rPr>
              <w:t>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Скубиев Константин Иванович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08.01.2012.</w:t>
            </w:r>
          </w:p>
        </w:tc>
        <w:tc>
          <w:tcPr>
            <w:tcW w:w="3821" w:type="dxa"/>
          </w:tcPr>
          <w:p w:rsidR="007E4B3C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Плавание, самбо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Солецкий Владимир Алексеевич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13.02.2010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Соротокина Дарина Игоревна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25.06.2006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Юный чемпион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Соротокиа Дана Игоревна 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14.04.2008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Скворцова Анастасия Алексеевна</w:t>
            </w:r>
          </w:p>
        </w:tc>
        <w:tc>
          <w:tcPr>
            <w:tcW w:w="1447" w:type="dxa"/>
          </w:tcPr>
          <w:p w:rsidR="007E4B3C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10.12.2007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Степанов Кирилл Андреевич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21.10.2006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Трунина Злата Сергеевна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07.09.2008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Плавание, Народные игры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Удовина Светлана Дмитриевна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08.10.2005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Народные игры, гандбол,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 xml:space="preserve">Фомичев Алексей Михайлович 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13.04.2008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Гандбол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Хазимуратов Роман Александрович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17.03.2006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Самбо, Юный чемпион, Гандбол, П</w:t>
            </w:r>
            <w:r w:rsidRPr="00537F67">
              <w:rPr>
                <w:rFonts w:ascii="Times New Roman" w:hAnsi="Times New Roman"/>
                <w:sz w:val="24"/>
                <w:szCs w:val="24"/>
              </w:rPr>
              <w:t>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Хазимуратов Рустам Александрович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18.04.2010</w:t>
            </w:r>
          </w:p>
        </w:tc>
        <w:tc>
          <w:tcPr>
            <w:tcW w:w="3821" w:type="dxa"/>
          </w:tcPr>
          <w:p w:rsidR="007E4B3C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Самбо, Гандбол, Юный чемпион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D01E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Хазимуратова Светлана Александровна</w:t>
            </w:r>
          </w:p>
        </w:tc>
        <w:tc>
          <w:tcPr>
            <w:tcW w:w="1447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20.05.2004</w:t>
            </w:r>
          </w:p>
        </w:tc>
        <w:tc>
          <w:tcPr>
            <w:tcW w:w="3821" w:type="dxa"/>
          </w:tcPr>
          <w:p w:rsidR="007E4B3C" w:rsidRPr="00537F67" w:rsidRDefault="007E4B3C" w:rsidP="00537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Юный чемпион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Хазимуратов Степан Сергеевич</w:t>
            </w:r>
          </w:p>
        </w:tc>
        <w:tc>
          <w:tcPr>
            <w:tcW w:w="1447" w:type="dxa"/>
          </w:tcPr>
          <w:p w:rsidR="007E4B3C" w:rsidRPr="00537F67" w:rsidRDefault="007E4B3C" w:rsidP="00BB12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19.04.2010</w:t>
            </w:r>
          </w:p>
        </w:tc>
        <w:tc>
          <w:tcPr>
            <w:tcW w:w="3821" w:type="dxa"/>
          </w:tcPr>
          <w:p w:rsidR="007E4B3C" w:rsidRPr="00537F67" w:rsidRDefault="007E4B3C" w:rsidP="00E41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Плавание, С</w:t>
            </w:r>
            <w:r w:rsidRPr="00537F67">
              <w:rPr>
                <w:rFonts w:ascii="Times New Roman" w:hAnsi="Times New Roman"/>
                <w:sz w:val="24"/>
                <w:szCs w:val="24"/>
              </w:rPr>
              <w:t>амбо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Ходячая Наталья Николаевна</w:t>
            </w:r>
          </w:p>
        </w:tc>
        <w:tc>
          <w:tcPr>
            <w:tcW w:w="1447" w:type="dxa"/>
          </w:tcPr>
          <w:p w:rsidR="007E4B3C" w:rsidRPr="00537F67" w:rsidRDefault="007E4B3C" w:rsidP="00165C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11.12.2005</w:t>
            </w:r>
          </w:p>
        </w:tc>
        <w:tc>
          <w:tcPr>
            <w:tcW w:w="3821" w:type="dxa"/>
          </w:tcPr>
          <w:p w:rsidR="007E4B3C" w:rsidRPr="00537F67" w:rsidRDefault="007E4B3C" w:rsidP="00837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Юный чемпион, 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Харламов Алексей Владимирович</w:t>
            </w:r>
          </w:p>
        </w:tc>
        <w:tc>
          <w:tcPr>
            <w:tcW w:w="1447" w:type="dxa"/>
          </w:tcPr>
          <w:p w:rsidR="007E4B3C" w:rsidRPr="00537F67" w:rsidRDefault="007E4B3C" w:rsidP="00165C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28.09.2008</w:t>
            </w:r>
          </w:p>
        </w:tc>
        <w:tc>
          <w:tcPr>
            <w:tcW w:w="3821" w:type="dxa"/>
          </w:tcPr>
          <w:p w:rsidR="007E4B3C" w:rsidRPr="00537F67" w:rsidRDefault="007E4B3C" w:rsidP="00837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Харламов Савелий Владимирович</w:t>
            </w:r>
          </w:p>
        </w:tc>
        <w:tc>
          <w:tcPr>
            <w:tcW w:w="1447" w:type="dxa"/>
          </w:tcPr>
          <w:p w:rsidR="007E4B3C" w:rsidRPr="00537F67" w:rsidRDefault="007E4B3C" w:rsidP="00165C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03.08.2012</w:t>
            </w:r>
          </w:p>
        </w:tc>
        <w:tc>
          <w:tcPr>
            <w:tcW w:w="3821" w:type="dxa"/>
          </w:tcPr>
          <w:p w:rsidR="007E4B3C" w:rsidRPr="00537F67" w:rsidRDefault="007E4B3C" w:rsidP="00837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Церемжитова Дениса Дугаржапович</w:t>
            </w:r>
          </w:p>
        </w:tc>
        <w:tc>
          <w:tcPr>
            <w:tcW w:w="1447" w:type="dxa"/>
          </w:tcPr>
          <w:p w:rsidR="007E4B3C" w:rsidRDefault="007E4B3C" w:rsidP="00165C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10.07.2011.</w:t>
            </w:r>
          </w:p>
        </w:tc>
        <w:tc>
          <w:tcPr>
            <w:tcW w:w="3821" w:type="dxa"/>
          </w:tcPr>
          <w:p w:rsidR="007E4B3C" w:rsidRDefault="007E4B3C" w:rsidP="00837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Церемджитову Екатерину Дугаржаповна</w:t>
            </w:r>
          </w:p>
        </w:tc>
        <w:tc>
          <w:tcPr>
            <w:tcW w:w="1447" w:type="dxa"/>
          </w:tcPr>
          <w:p w:rsidR="007E4B3C" w:rsidRDefault="007E4B3C" w:rsidP="00165C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26.08.2008</w:t>
            </w:r>
          </w:p>
        </w:tc>
        <w:tc>
          <w:tcPr>
            <w:tcW w:w="3821" w:type="dxa"/>
          </w:tcPr>
          <w:p w:rsidR="007E4B3C" w:rsidRDefault="007E4B3C" w:rsidP="00837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37F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Чернышева Варвара Александровна</w:t>
            </w:r>
          </w:p>
        </w:tc>
        <w:tc>
          <w:tcPr>
            <w:tcW w:w="1447" w:type="dxa"/>
          </w:tcPr>
          <w:p w:rsidR="007E4B3C" w:rsidRPr="00537F67" w:rsidRDefault="007E4B3C" w:rsidP="00DC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21.07.2009</w:t>
            </w:r>
          </w:p>
        </w:tc>
        <w:tc>
          <w:tcPr>
            <w:tcW w:w="3821" w:type="dxa"/>
          </w:tcPr>
          <w:p w:rsidR="007E4B3C" w:rsidRPr="00537F67" w:rsidRDefault="007E4B3C" w:rsidP="00FF30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Плавание, Ш</w:t>
            </w:r>
            <w:r w:rsidRPr="00537F67">
              <w:rPr>
                <w:rFonts w:ascii="Times New Roman" w:hAnsi="Times New Roman"/>
                <w:sz w:val="24"/>
                <w:szCs w:val="24"/>
              </w:rPr>
              <w:t>кола безопасности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C6D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Шумар Татьяна Ивановна</w:t>
            </w:r>
          </w:p>
        </w:tc>
        <w:tc>
          <w:tcPr>
            <w:tcW w:w="1447" w:type="dxa"/>
          </w:tcPr>
          <w:p w:rsidR="007E4B3C" w:rsidRPr="00537F67" w:rsidRDefault="007E4B3C" w:rsidP="00DC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25.01.2009</w:t>
            </w:r>
          </w:p>
        </w:tc>
        <w:tc>
          <w:tcPr>
            <w:tcW w:w="3821" w:type="dxa"/>
          </w:tcPr>
          <w:p w:rsidR="007E4B3C" w:rsidRDefault="007E4B3C" w:rsidP="00FF30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67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3343BA">
        <w:tc>
          <w:tcPr>
            <w:tcW w:w="9345" w:type="dxa"/>
            <w:gridSpan w:val="3"/>
          </w:tcPr>
          <w:p w:rsidR="007E4B3C" w:rsidRPr="00A75D60" w:rsidRDefault="007E4B3C" w:rsidP="00A75D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D60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C6D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Вотеев Ренат Дмиртевич</w:t>
            </w:r>
          </w:p>
        </w:tc>
        <w:tc>
          <w:tcPr>
            <w:tcW w:w="1447" w:type="dxa"/>
          </w:tcPr>
          <w:p w:rsidR="007E4B3C" w:rsidRPr="00537F67" w:rsidRDefault="007E4B3C" w:rsidP="00DC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17.04.2013</w:t>
            </w:r>
          </w:p>
        </w:tc>
        <w:tc>
          <w:tcPr>
            <w:tcW w:w="3821" w:type="dxa"/>
          </w:tcPr>
          <w:p w:rsidR="007E4B3C" w:rsidRPr="00537F67" w:rsidRDefault="007E4B3C" w:rsidP="00FF30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Плавание, самбо, юный чемпион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C6D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Старабуб Мирон Николаевич</w:t>
            </w:r>
          </w:p>
        </w:tc>
        <w:tc>
          <w:tcPr>
            <w:tcW w:w="1447" w:type="dxa"/>
          </w:tcPr>
          <w:p w:rsidR="007E4B3C" w:rsidRPr="00537F67" w:rsidRDefault="007E4B3C" w:rsidP="00DC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08.02.2014</w:t>
            </w:r>
          </w:p>
        </w:tc>
        <w:tc>
          <w:tcPr>
            <w:tcW w:w="3821" w:type="dxa"/>
          </w:tcPr>
          <w:p w:rsidR="007E4B3C" w:rsidRPr="00537F67" w:rsidRDefault="007E4B3C" w:rsidP="00FF30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Самбо , народные игры, 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C6D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Хазимуратов Артур Александрович</w:t>
            </w:r>
          </w:p>
        </w:tc>
        <w:tc>
          <w:tcPr>
            <w:tcW w:w="1447" w:type="dxa"/>
          </w:tcPr>
          <w:p w:rsidR="007E4B3C" w:rsidRPr="00537F67" w:rsidRDefault="007E4B3C" w:rsidP="00DC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17.01.2014</w:t>
            </w:r>
          </w:p>
        </w:tc>
        <w:tc>
          <w:tcPr>
            <w:tcW w:w="3821" w:type="dxa"/>
          </w:tcPr>
          <w:p w:rsidR="007E4B3C" w:rsidRPr="00537F67" w:rsidRDefault="007E4B3C" w:rsidP="00FF30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Самбо , юный чемпион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C6D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Карпушкин Милана Александровна</w:t>
            </w:r>
          </w:p>
        </w:tc>
        <w:tc>
          <w:tcPr>
            <w:tcW w:w="1447" w:type="dxa"/>
          </w:tcPr>
          <w:p w:rsidR="007E4B3C" w:rsidRPr="00537F67" w:rsidRDefault="007E4B3C" w:rsidP="00DC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10.01.2014</w:t>
            </w:r>
          </w:p>
        </w:tc>
        <w:tc>
          <w:tcPr>
            <w:tcW w:w="3821" w:type="dxa"/>
          </w:tcPr>
          <w:p w:rsidR="007E4B3C" w:rsidRPr="00537F67" w:rsidRDefault="007E4B3C" w:rsidP="00FF30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C6D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Колтунова Виона Андреевна</w:t>
            </w:r>
          </w:p>
        </w:tc>
        <w:tc>
          <w:tcPr>
            <w:tcW w:w="1447" w:type="dxa"/>
          </w:tcPr>
          <w:p w:rsidR="007E4B3C" w:rsidRPr="00537F67" w:rsidRDefault="007E4B3C" w:rsidP="00DC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24.10.2013</w:t>
            </w:r>
          </w:p>
        </w:tc>
        <w:tc>
          <w:tcPr>
            <w:tcW w:w="3821" w:type="dxa"/>
          </w:tcPr>
          <w:p w:rsidR="007E4B3C" w:rsidRPr="00537F67" w:rsidRDefault="007E4B3C" w:rsidP="00FF30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C6D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Ермаченкова Анна Семеновна</w:t>
            </w:r>
          </w:p>
        </w:tc>
        <w:tc>
          <w:tcPr>
            <w:tcW w:w="1447" w:type="dxa"/>
          </w:tcPr>
          <w:p w:rsidR="007E4B3C" w:rsidRPr="00537F67" w:rsidRDefault="007E4B3C" w:rsidP="00DC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23.11.2013</w:t>
            </w:r>
          </w:p>
        </w:tc>
        <w:tc>
          <w:tcPr>
            <w:tcW w:w="3821" w:type="dxa"/>
          </w:tcPr>
          <w:p w:rsidR="007E4B3C" w:rsidRPr="00537F67" w:rsidRDefault="007E4B3C" w:rsidP="00FF30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C6D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7E4B3C" w:rsidRPr="00537F67" w:rsidRDefault="007E4B3C" w:rsidP="00DC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7E4B3C" w:rsidRPr="00537F67" w:rsidRDefault="007E4B3C" w:rsidP="00FF30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C6D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7E4B3C" w:rsidRPr="00537F67" w:rsidRDefault="007E4B3C" w:rsidP="00DC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7E4B3C" w:rsidRPr="00537F67" w:rsidRDefault="007E4B3C" w:rsidP="00FF30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B3C" w:rsidRPr="00537F67" w:rsidTr="009A12D5">
        <w:tc>
          <w:tcPr>
            <w:tcW w:w="4077" w:type="dxa"/>
          </w:tcPr>
          <w:p w:rsidR="007E4B3C" w:rsidRPr="00537F67" w:rsidRDefault="007E4B3C" w:rsidP="005C6D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447" w:type="dxa"/>
          </w:tcPr>
          <w:p w:rsidR="007E4B3C" w:rsidRPr="00537F67" w:rsidRDefault="007E4B3C" w:rsidP="00DC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7E4B3C" w:rsidRPr="00537F67" w:rsidRDefault="007E4B3C" w:rsidP="00FF30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Default="007E4B3C" w:rsidP="004620AE">
      <w:pPr>
        <w:rPr>
          <w:rFonts w:ascii="Times New Roman" w:hAnsi="Times New Roman"/>
          <w:sz w:val="24"/>
          <w:szCs w:val="24"/>
        </w:rPr>
      </w:pPr>
    </w:p>
    <w:p w:rsidR="007E4B3C" w:rsidRPr="00724D97" w:rsidRDefault="007E4B3C" w:rsidP="004620A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7" type="#_x0000_t75" style="position:absolute;margin-left:-10.8pt;margin-top:-13.05pt;width:504.75pt;height:575.45pt;z-index:251657216">
            <v:imagedata r:id="rId6" o:title="" cropbottom="19351f" cropleft="6940f" cropright="2121f"/>
          </v:shape>
        </w:pict>
      </w:r>
    </w:p>
    <w:sectPr w:rsidR="007E4B3C" w:rsidRPr="00724D97" w:rsidSect="00972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02414"/>
    <w:multiLevelType w:val="hybridMultilevel"/>
    <w:tmpl w:val="8F7294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8293821"/>
    <w:multiLevelType w:val="hybridMultilevel"/>
    <w:tmpl w:val="04022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F0013F7"/>
    <w:multiLevelType w:val="multilevel"/>
    <w:tmpl w:val="04022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B025144"/>
    <w:multiLevelType w:val="hybridMultilevel"/>
    <w:tmpl w:val="49C68EF8"/>
    <w:lvl w:ilvl="0" w:tplc="0419000F">
      <w:start w:val="10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3B93"/>
    <w:rsid w:val="00050501"/>
    <w:rsid w:val="000810B0"/>
    <w:rsid w:val="00103A16"/>
    <w:rsid w:val="0013665A"/>
    <w:rsid w:val="00160553"/>
    <w:rsid w:val="00165C0D"/>
    <w:rsid w:val="001D6AA6"/>
    <w:rsid w:val="002703DD"/>
    <w:rsid w:val="002B39E8"/>
    <w:rsid w:val="002C0416"/>
    <w:rsid w:val="00317204"/>
    <w:rsid w:val="003343BA"/>
    <w:rsid w:val="00355C28"/>
    <w:rsid w:val="003F0CC3"/>
    <w:rsid w:val="003F506B"/>
    <w:rsid w:val="003F6D3A"/>
    <w:rsid w:val="00403480"/>
    <w:rsid w:val="00436F76"/>
    <w:rsid w:val="004620AE"/>
    <w:rsid w:val="004F61EA"/>
    <w:rsid w:val="00522F6A"/>
    <w:rsid w:val="00537F67"/>
    <w:rsid w:val="005B4B6F"/>
    <w:rsid w:val="005C6DFB"/>
    <w:rsid w:val="005E70D7"/>
    <w:rsid w:val="0062073B"/>
    <w:rsid w:val="00670525"/>
    <w:rsid w:val="00671170"/>
    <w:rsid w:val="0068240D"/>
    <w:rsid w:val="006B6744"/>
    <w:rsid w:val="006D4F47"/>
    <w:rsid w:val="00706C0B"/>
    <w:rsid w:val="00713BD6"/>
    <w:rsid w:val="00724D97"/>
    <w:rsid w:val="007612EC"/>
    <w:rsid w:val="00764F20"/>
    <w:rsid w:val="007B6069"/>
    <w:rsid w:val="007C31E9"/>
    <w:rsid w:val="007E4B3C"/>
    <w:rsid w:val="008373A0"/>
    <w:rsid w:val="00867E91"/>
    <w:rsid w:val="00870EE6"/>
    <w:rsid w:val="00887A89"/>
    <w:rsid w:val="008A102A"/>
    <w:rsid w:val="008A7545"/>
    <w:rsid w:val="009216BD"/>
    <w:rsid w:val="00945AF3"/>
    <w:rsid w:val="009533F4"/>
    <w:rsid w:val="00963C69"/>
    <w:rsid w:val="009717E7"/>
    <w:rsid w:val="00972023"/>
    <w:rsid w:val="009A12D5"/>
    <w:rsid w:val="009A3E7A"/>
    <w:rsid w:val="009B2546"/>
    <w:rsid w:val="009E2C5E"/>
    <w:rsid w:val="00A75D60"/>
    <w:rsid w:val="00AB5615"/>
    <w:rsid w:val="00AD333E"/>
    <w:rsid w:val="00B00618"/>
    <w:rsid w:val="00B21769"/>
    <w:rsid w:val="00B37389"/>
    <w:rsid w:val="00B50CA2"/>
    <w:rsid w:val="00B84EAD"/>
    <w:rsid w:val="00BB1225"/>
    <w:rsid w:val="00C07BE7"/>
    <w:rsid w:val="00C63B93"/>
    <w:rsid w:val="00D01E0B"/>
    <w:rsid w:val="00DC2194"/>
    <w:rsid w:val="00E23B04"/>
    <w:rsid w:val="00E412C0"/>
    <w:rsid w:val="00E62967"/>
    <w:rsid w:val="00E838BA"/>
    <w:rsid w:val="00E909CC"/>
    <w:rsid w:val="00EA372F"/>
    <w:rsid w:val="00ED7814"/>
    <w:rsid w:val="00F01F31"/>
    <w:rsid w:val="00FB6453"/>
    <w:rsid w:val="00FF3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023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8240D"/>
    <w:pPr>
      <w:ind w:left="720"/>
      <w:contextualSpacing/>
    </w:pPr>
  </w:style>
  <w:style w:type="table" w:styleId="TableGrid">
    <w:name w:val="Table Grid"/>
    <w:basedOn w:val="TableNormal"/>
    <w:uiPriority w:val="99"/>
    <w:rsid w:val="006824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216BD"/>
    <w:pPr>
      <w:spacing w:after="0" w:line="240" w:lineRule="auto"/>
    </w:pPr>
    <w:rPr>
      <w:rFonts w:ascii="Segoe UI" w:hAnsi="Segoe UI"/>
      <w:sz w:val="18"/>
      <w:szCs w:val="20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16BD"/>
    <w:rPr>
      <w:rFonts w:ascii="Segoe UI" w:hAnsi="Segoe UI" w:cs="Times New Roman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88</TotalTime>
  <Pages>5</Pages>
  <Words>989</Words>
  <Characters>5640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обучающихся в объединениях МБУ ДО ДООСЦ Снежненского сельского поселения на 2019-2020 учебный год </dc:title>
  <dc:subject/>
  <dc:creator>Пользователь Windows</dc:creator>
  <cp:keywords/>
  <dc:description/>
  <cp:lastModifiedBy>1</cp:lastModifiedBy>
  <cp:revision>6</cp:revision>
  <cp:lastPrinted>2020-10-16T00:47:00Z</cp:lastPrinted>
  <dcterms:created xsi:type="dcterms:W3CDTF">2020-08-22T01:29:00Z</dcterms:created>
  <dcterms:modified xsi:type="dcterms:W3CDTF">2020-10-23T05:18:00Z</dcterms:modified>
</cp:coreProperties>
</file>